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312" w:beforeLines="100" w:after="312" w:afterLines="100"/>
        <w:jc w:val="center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t>《持续葡萄糖监测系统》征求意见汇总处理表</w:t>
      </w:r>
    </w:p>
    <w:tbl>
      <w:tblPr>
        <w:tblStyle w:val="2"/>
        <w:tblW w:w="1441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0"/>
        <w:gridCol w:w="1167"/>
        <w:gridCol w:w="3366"/>
        <w:gridCol w:w="3614"/>
        <w:gridCol w:w="3366"/>
        <w:gridCol w:w="18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序号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条款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修改内容</w:t>
            </w: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修改为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提出意见单位/人员</w:t>
            </w: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处理结果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</w:tbl>
    <w:p/>
    <w:p>
      <w:pPr>
        <w:jc w:val="center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t>《中央监护软件》征求意见汇总处理表</w:t>
      </w:r>
    </w:p>
    <w:tbl>
      <w:tblPr>
        <w:tblStyle w:val="2"/>
        <w:tblW w:w="1441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0"/>
        <w:gridCol w:w="1167"/>
        <w:gridCol w:w="3366"/>
        <w:gridCol w:w="3614"/>
        <w:gridCol w:w="3366"/>
        <w:gridCol w:w="18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序号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条款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修改内容</w:t>
            </w: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修改为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提出意见单位/人员</w:t>
            </w: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处理结果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</w:tbl>
    <w:p/>
    <w:p/>
    <w:p>
      <w:pPr>
        <w:rPr>
          <w:rFonts w:hint="eastAsia"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br w:type="page"/>
      </w:r>
    </w:p>
    <w:p>
      <w:pPr>
        <w:spacing w:before="312" w:beforeLines="100" w:after="312" w:afterLines="100"/>
        <w:jc w:val="center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t>《人工耳蜗调试系统》征求意见汇总处理表</w:t>
      </w:r>
    </w:p>
    <w:tbl>
      <w:tblPr>
        <w:tblStyle w:val="2"/>
        <w:tblW w:w="1441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0"/>
        <w:gridCol w:w="1167"/>
        <w:gridCol w:w="3366"/>
        <w:gridCol w:w="3614"/>
        <w:gridCol w:w="3366"/>
        <w:gridCol w:w="18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序号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条款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修改内容</w:t>
            </w: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修改为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提出意见单位/人员</w:t>
            </w: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处理结果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Cs/>
                <w:szCs w:val="21"/>
                <w:lang w:val="en-US" w:eastAsia="zh-CN"/>
              </w:rPr>
            </w:pPr>
          </w:p>
        </w:tc>
        <w:tc>
          <w:tcPr>
            <w:tcW w:w="33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Cs/>
                <w:szCs w:val="21"/>
                <w:lang w:val="en-US" w:eastAsia="zh-CN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</w:tbl>
    <w:p/>
    <w:p>
      <w:pPr>
        <w:spacing w:before="312" w:beforeLines="100" w:after="312" w:afterLines="100"/>
        <w:jc w:val="center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t>《医用乳腺X射线高压发生器》征求意见汇总处理表</w:t>
      </w:r>
    </w:p>
    <w:tbl>
      <w:tblPr>
        <w:tblStyle w:val="2"/>
        <w:tblW w:w="1441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0"/>
        <w:gridCol w:w="1167"/>
        <w:gridCol w:w="3366"/>
        <w:gridCol w:w="3614"/>
        <w:gridCol w:w="3366"/>
        <w:gridCol w:w="18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序号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条款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修改内容</w:t>
            </w: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修改为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提出意见单位/人员</w:t>
            </w: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处理结果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Cs/>
                <w:kern w:val="2"/>
                <w:sz w:val="21"/>
                <w:szCs w:val="21"/>
                <w:lang w:val="en-US" w:eastAsia="zh-CN" w:bidi="ar-SA"/>
              </w:rPr>
            </w:pPr>
            <w:bookmarkStart w:id="0" w:name="_GoBack"/>
            <w:bookmarkEnd w:id="0"/>
          </w:p>
        </w:tc>
        <w:tc>
          <w:tcPr>
            <w:tcW w:w="336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ascii="宋体" w:hAnsi="宋体" w:eastAsia="宋体" w:cs="宋体"/>
                <w:bCs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Cs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Cs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</w:tbl>
    <w:p/>
    <w:p>
      <w:pPr>
        <w:rPr>
          <w:rFonts w:hint="eastAsia"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br w:type="page"/>
      </w:r>
    </w:p>
    <w:p>
      <w:pPr>
        <w:spacing w:before="312" w:beforeLines="100" w:after="312" w:afterLines="100"/>
        <w:jc w:val="center"/>
        <w:rPr>
          <w:rFonts w:ascii="宋体" w:hAnsi="宋体" w:cs="宋体"/>
          <w:b/>
          <w:sz w:val="28"/>
          <w:szCs w:val="28"/>
        </w:rPr>
      </w:pPr>
      <w:r>
        <w:rPr>
          <w:rFonts w:hint="eastAsia" w:ascii="宋体" w:hAnsi="宋体" w:cs="宋体"/>
          <w:b/>
          <w:sz w:val="28"/>
          <w:szCs w:val="28"/>
        </w:rPr>
        <w:t>《冠状动脉CT血流储备分数临床操作和应用规范》征求意见汇总处理表</w:t>
      </w:r>
    </w:p>
    <w:tbl>
      <w:tblPr>
        <w:tblStyle w:val="2"/>
        <w:tblW w:w="1441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0"/>
        <w:gridCol w:w="1167"/>
        <w:gridCol w:w="3366"/>
        <w:gridCol w:w="3614"/>
        <w:gridCol w:w="3366"/>
        <w:gridCol w:w="18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序号</w:t>
            </w: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条款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修改内容</w:t>
            </w: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修改为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提出意见单位/人员</w:t>
            </w: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处理结果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  <w:jc w:val="center"/>
        </w:trPr>
        <w:tc>
          <w:tcPr>
            <w:tcW w:w="1040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167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61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1864" w:type="dxa"/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</w:tr>
    </w:tbl>
    <w:p/>
    <w:p/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Y5NmUyNTFkMWIwMDRjNWQ5ZDI2NjQ3NjJmYWRiYTgifQ=="/>
  </w:docVars>
  <w:rsids>
    <w:rsidRoot w:val="446860EA"/>
    <w:rsid w:val="00452084"/>
    <w:rsid w:val="008D5281"/>
    <w:rsid w:val="00B37DDF"/>
    <w:rsid w:val="06B7543C"/>
    <w:rsid w:val="06E54BBE"/>
    <w:rsid w:val="08161C67"/>
    <w:rsid w:val="0E3E39FD"/>
    <w:rsid w:val="145A3BC3"/>
    <w:rsid w:val="1BDE5D2D"/>
    <w:rsid w:val="1FC63B1B"/>
    <w:rsid w:val="254346AC"/>
    <w:rsid w:val="27642054"/>
    <w:rsid w:val="2B030748"/>
    <w:rsid w:val="339C456B"/>
    <w:rsid w:val="3D3D69AB"/>
    <w:rsid w:val="446860EA"/>
    <w:rsid w:val="52E4405E"/>
    <w:rsid w:val="5B8112D2"/>
    <w:rsid w:val="649237B3"/>
    <w:rsid w:val="6A4946F9"/>
    <w:rsid w:val="6D535020"/>
    <w:rsid w:val="6DB0547A"/>
    <w:rsid w:val="731F2E7F"/>
    <w:rsid w:val="7CBD2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3</Pages>
  <Words>316</Words>
  <Characters>376</Characters>
  <Lines>3</Lines>
  <Paragraphs>1</Paragraphs>
  <TotalTime>0</TotalTime>
  <ScaleCrop>false</ScaleCrop>
  <LinksUpToDate>false</LinksUpToDate>
  <CharactersWithSpaces>384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2018-08-28T08:35:00Z</dcterms:created>
  <dc:creator>疾风劲草洋</dc:creator>
  <cp:lastModifiedBy>李冬洋</cp:lastModifiedBy>
  <dcterms:modified xsi:type="dcterms:W3CDTF">2022-06-20T03:39:34Z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1B18E9B513894F5D97E0D18C74D41267</vt:lpwstr>
  </property>
</Properties>
</file>